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B9C7" w14:textId="33CBE2C7" w:rsidR="00A90C89" w:rsidRDefault="00142357">
      <w:pPr>
        <w:rPr>
          <w:b/>
          <w:sz w:val="36"/>
          <w:szCs w:val="36"/>
        </w:rPr>
      </w:pPr>
      <w:r>
        <w:rPr>
          <w:b/>
          <w:sz w:val="36"/>
          <w:szCs w:val="36"/>
        </w:rPr>
        <w:t>Parental Contract</w:t>
      </w:r>
    </w:p>
    <w:p w14:paraId="2557E34F" w14:textId="77777777" w:rsidR="00A30FCC" w:rsidRDefault="00A30FCC">
      <w:pPr>
        <w:rPr>
          <w:b/>
          <w:sz w:val="36"/>
          <w:szCs w:val="36"/>
        </w:rPr>
      </w:pPr>
    </w:p>
    <w:p w14:paraId="37B80346" w14:textId="4A7165EC" w:rsidR="00A30FCC" w:rsidRPr="00325A9D" w:rsidRDefault="00A30FCC" w:rsidP="00A30FCC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16"/>
          <w:szCs w:val="16"/>
        </w:rPr>
        <w:t xml:space="preserve"> </w:t>
      </w:r>
      <w:r w:rsidRPr="00325A9D">
        <w:rPr>
          <w:sz w:val="20"/>
          <w:szCs w:val="20"/>
        </w:rPr>
        <w:t xml:space="preserve">I have read the Taylor Tots </w:t>
      </w:r>
      <w:r w:rsidR="00142357">
        <w:rPr>
          <w:sz w:val="20"/>
          <w:szCs w:val="20"/>
        </w:rPr>
        <w:t xml:space="preserve">Family Childcare Center LLC </w:t>
      </w:r>
      <w:r w:rsidRPr="00325A9D">
        <w:rPr>
          <w:sz w:val="20"/>
          <w:szCs w:val="20"/>
        </w:rPr>
        <w:t xml:space="preserve">Policies and Procedures Guide and agree to comply with all policies and procedures listed.  I understand that failure to do so could result in immediate termination.  </w:t>
      </w:r>
      <w:r w:rsidR="00325A9D">
        <w:rPr>
          <w:sz w:val="20"/>
          <w:szCs w:val="20"/>
        </w:rPr>
        <w:t>A 2-week</w:t>
      </w:r>
      <w:r w:rsidRPr="00325A9D">
        <w:rPr>
          <w:sz w:val="20"/>
          <w:szCs w:val="20"/>
        </w:rPr>
        <w:t xml:space="preserve"> notice shall be given if provider changes or updates these policies/procedures.</w:t>
      </w:r>
      <w:r w:rsidR="00D320D6" w:rsidRPr="00325A9D">
        <w:rPr>
          <w:sz w:val="20"/>
          <w:szCs w:val="20"/>
        </w:rPr>
        <w:t xml:space="preserve">  </w:t>
      </w:r>
    </w:p>
    <w:p w14:paraId="29626966" w14:textId="77777777" w:rsidR="00A30FCC" w:rsidRDefault="00A30FCC" w:rsidP="00A30FCC">
      <w:pPr>
        <w:rPr>
          <w:sz w:val="16"/>
          <w:szCs w:val="16"/>
        </w:rPr>
      </w:pPr>
    </w:p>
    <w:p w14:paraId="3F724725" w14:textId="77777777" w:rsidR="00A30FCC" w:rsidRDefault="00A30FCC" w:rsidP="00A30FCC">
      <w:pPr>
        <w:rPr>
          <w:sz w:val="16"/>
          <w:szCs w:val="16"/>
        </w:rPr>
      </w:pPr>
    </w:p>
    <w:p w14:paraId="1E202F29" w14:textId="77777777" w:rsidR="00A30FCC" w:rsidRDefault="00A30FCC" w:rsidP="00A30FCC">
      <w:pPr>
        <w:rPr>
          <w:sz w:val="16"/>
          <w:szCs w:val="16"/>
        </w:rPr>
      </w:pPr>
    </w:p>
    <w:p w14:paraId="53BDEDC4" w14:textId="77777777" w:rsidR="00A30FCC" w:rsidRDefault="00A30FCC" w:rsidP="00A30FC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              _______________________________________________________</w:t>
      </w:r>
    </w:p>
    <w:p w14:paraId="3857690C" w14:textId="5DCA9523" w:rsidR="00A30FCC" w:rsidRDefault="00A30FCC" w:rsidP="00A30FCC">
      <w:pPr>
        <w:rPr>
          <w:sz w:val="16"/>
          <w:szCs w:val="16"/>
        </w:rPr>
      </w:pPr>
      <w:r>
        <w:rPr>
          <w:sz w:val="16"/>
          <w:szCs w:val="16"/>
        </w:rPr>
        <w:t>Mother/</w:t>
      </w:r>
      <w:r w:rsidR="00142357">
        <w:rPr>
          <w:sz w:val="16"/>
          <w:szCs w:val="16"/>
        </w:rPr>
        <w:t>G</w:t>
      </w:r>
      <w:r>
        <w:rPr>
          <w:sz w:val="16"/>
          <w:szCs w:val="16"/>
        </w:rPr>
        <w:t>uardian                                                                                                     Father/</w:t>
      </w:r>
      <w:r w:rsidR="00142357">
        <w:rPr>
          <w:sz w:val="16"/>
          <w:szCs w:val="16"/>
        </w:rPr>
        <w:t>G</w:t>
      </w:r>
      <w:r>
        <w:rPr>
          <w:sz w:val="16"/>
          <w:szCs w:val="16"/>
        </w:rPr>
        <w:t>uardian</w:t>
      </w:r>
    </w:p>
    <w:p w14:paraId="0C65B9F8" w14:textId="77777777" w:rsidR="00A30FCC" w:rsidRDefault="00A30FCC" w:rsidP="00A30FCC">
      <w:pPr>
        <w:rPr>
          <w:sz w:val="16"/>
          <w:szCs w:val="16"/>
        </w:rPr>
      </w:pPr>
    </w:p>
    <w:p w14:paraId="359C12F2" w14:textId="77777777" w:rsidR="00A30FCC" w:rsidRDefault="00A30FCC" w:rsidP="00A30FCC">
      <w:pPr>
        <w:rPr>
          <w:sz w:val="16"/>
          <w:szCs w:val="16"/>
        </w:rPr>
      </w:pPr>
    </w:p>
    <w:p w14:paraId="3F8F9C11" w14:textId="77777777" w:rsidR="00A30FCC" w:rsidRDefault="00A30FCC" w:rsidP="00A30FCC">
      <w:pPr>
        <w:rPr>
          <w:sz w:val="20"/>
          <w:szCs w:val="20"/>
        </w:rPr>
      </w:pPr>
      <w:r>
        <w:rPr>
          <w:sz w:val="20"/>
          <w:szCs w:val="20"/>
        </w:rPr>
        <w:t>This legally binding contract is made between the parent(s) or guardian(s) of    _____________________________</w:t>
      </w:r>
    </w:p>
    <w:p w14:paraId="0362FCF7" w14:textId="77777777" w:rsidR="00A30FCC" w:rsidRDefault="00A30FCC" w:rsidP="00A30FCC">
      <w:pPr>
        <w:rPr>
          <w:sz w:val="20"/>
          <w:szCs w:val="20"/>
        </w:rPr>
      </w:pPr>
    </w:p>
    <w:p w14:paraId="078F3978" w14:textId="40A69801" w:rsidR="00A30FCC" w:rsidRDefault="00A30FCC" w:rsidP="00A30FCC">
      <w:pPr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____________________________________________, and Rhonda Taylor, </w:t>
      </w:r>
      <w:proofErr w:type="gramStart"/>
      <w:r>
        <w:rPr>
          <w:sz w:val="20"/>
          <w:szCs w:val="20"/>
        </w:rPr>
        <w:t>owner</w:t>
      </w:r>
      <w:proofErr w:type="gramEnd"/>
      <w:r>
        <w:rPr>
          <w:sz w:val="20"/>
          <w:szCs w:val="20"/>
        </w:rPr>
        <w:t xml:space="preserve"> and operator of Taylor Tots </w:t>
      </w:r>
      <w:r w:rsidR="00142357">
        <w:rPr>
          <w:sz w:val="20"/>
          <w:szCs w:val="20"/>
        </w:rPr>
        <w:t>Family Childcare LLC</w:t>
      </w:r>
      <w:r>
        <w:rPr>
          <w:sz w:val="20"/>
          <w:szCs w:val="20"/>
        </w:rPr>
        <w:t xml:space="preserve"> for the care of </w:t>
      </w:r>
      <w:r w:rsidR="008245AC">
        <w:rPr>
          <w:sz w:val="20"/>
          <w:szCs w:val="20"/>
        </w:rPr>
        <w:t>above-named</w:t>
      </w:r>
      <w:r>
        <w:rPr>
          <w:sz w:val="20"/>
          <w:szCs w:val="20"/>
        </w:rPr>
        <w:t xml:space="preserve"> child/children.</w:t>
      </w:r>
    </w:p>
    <w:p w14:paraId="1C9C6ABE" w14:textId="77777777" w:rsidR="00A30FCC" w:rsidRDefault="00A30FCC" w:rsidP="00A30FCC">
      <w:pPr>
        <w:rPr>
          <w:sz w:val="20"/>
          <w:szCs w:val="20"/>
        </w:rPr>
      </w:pPr>
    </w:p>
    <w:p w14:paraId="37B7ACB4" w14:textId="529ED9AF" w:rsidR="00A30FCC" w:rsidRDefault="00A30FCC" w:rsidP="00A30FCC">
      <w:pPr>
        <w:rPr>
          <w:b/>
        </w:rPr>
      </w:pPr>
      <w:r>
        <w:rPr>
          <w:b/>
        </w:rPr>
        <w:t>CONTRACTED HOURS ARE</w:t>
      </w:r>
      <w:r w:rsidR="00520771">
        <w:rPr>
          <w:b/>
        </w:rPr>
        <w:t xml:space="preserve"> MONDAY THRU </w:t>
      </w:r>
      <w:r w:rsidR="00906BF7">
        <w:rPr>
          <w:b/>
        </w:rPr>
        <w:t>FRIDAY:</w:t>
      </w:r>
    </w:p>
    <w:p w14:paraId="4CE87C78" w14:textId="77777777" w:rsidR="00906BF7" w:rsidRDefault="00906BF7" w:rsidP="00A30FCC">
      <w:pPr>
        <w:rPr>
          <w:sz w:val="20"/>
          <w:szCs w:val="20"/>
        </w:rPr>
      </w:pPr>
    </w:p>
    <w:p w14:paraId="1C693947" w14:textId="77777777" w:rsidR="00A30FCC" w:rsidRDefault="00A30FCC" w:rsidP="00A30FCC">
      <w:pPr>
        <w:pBdr>
          <w:bottom w:val="single" w:sz="12" w:space="1" w:color="auto"/>
        </w:pBdr>
        <w:rPr>
          <w:sz w:val="20"/>
          <w:szCs w:val="20"/>
        </w:rPr>
      </w:pPr>
    </w:p>
    <w:p w14:paraId="0BC72200" w14:textId="77777777" w:rsidR="00A30FCC" w:rsidRDefault="00A30FCC" w:rsidP="00A30FCC">
      <w:pPr>
        <w:rPr>
          <w:sz w:val="20"/>
          <w:szCs w:val="20"/>
        </w:rPr>
      </w:pPr>
    </w:p>
    <w:p w14:paraId="791BEEFB" w14:textId="77777777" w:rsidR="00A30FCC" w:rsidRDefault="00A30FCC" w:rsidP="00A30FCC">
      <w:pPr>
        <w:rPr>
          <w:sz w:val="20"/>
          <w:szCs w:val="20"/>
        </w:rPr>
      </w:pPr>
    </w:p>
    <w:p w14:paraId="3FAC1183" w14:textId="77777777" w:rsidR="00A30FCC" w:rsidRDefault="00A30FCC" w:rsidP="00A30FCC">
      <w:pPr>
        <w:rPr>
          <w:sz w:val="20"/>
          <w:szCs w:val="20"/>
        </w:rPr>
      </w:pPr>
    </w:p>
    <w:p w14:paraId="5F515B0D" w14:textId="77777777" w:rsidR="00142357" w:rsidRDefault="006A25E5" w:rsidP="00A30FCC">
      <w:pPr>
        <w:rPr>
          <w:sz w:val="20"/>
          <w:szCs w:val="20"/>
        </w:rPr>
      </w:pPr>
      <w:r>
        <w:rPr>
          <w:sz w:val="20"/>
          <w:szCs w:val="20"/>
        </w:rPr>
        <w:t>The payment fee shall be a</w:t>
      </w:r>
      <w:r w:rsidRPr="009D3224">
        <w:rPr>
          <w:b/>
          <w:bCs/>
          <w:sz w:val="20"/>
          <w:szCs w:val="20"/>
        </w:rPr>
        <w:t xml:space="preserve"> FLAT</w:t>
      </w:r>
      <w:r w:rsidR="00A30FCC">
        <w:rPr>
          <w:sz w:val="20"/>
          <w:szCs w:val="20"/>
        </w:rPr>
        <w:t xml:space="preserve"> rate of $ __________per __________.  </w:t>
      </w:r>
      <w:r w:rsidR="00A30FCC" w:rsidRPr="00142357">
        <w:rPr>
          <w:b/>
          <w:bCs/>
          <w:sz w:val="20"/>
          <w:szCs w:val="20"/>
          <w:u w:val="single"/>
        </w:rPr>
        <w:t>Payment will b</w:t>
      </w:r>
      <w:r w:rsidR="007F4575" w:rsidRPr="00142357">
        <w:rPr>
          <w:b/>
          <w:bCs/>
          <w:sz w:val="20"/>
          <w:szCs w:val="20"/>
          <w:u w:val="single"/>
        </w:rPr>
        <w:t xml:space="preserve">e due on </w:t>
      </w:r>
      <w:r w:rsidR="00142357" w:rsidRPr="00142357">
        <w:rPr>
          <w:b/>
          <w:bCs/>
          <w:sz w:val="20"/>
          <w:szCs w:val="20"/>
          <w:u w:val="single"/>
        </w:rPr>
        <w:t>Monday mornings.</w:t>
      </w:r>
      <w:r>
        <w:rPr>
          <w:sz w:val="20"/>
          <w:szCs w:val="20"/>
        </w:rPr>
        <w:t xml:space="preserve">  A $20.00</w:t>
      </w:r>
      <w:r w:rsidR="00A30FCC">
        <w:rPr>
          <w:sz w:val="20"/>
          <w:szCs w:val="20"/>
        </w:rPr>
        <w:t xml:space="preserve"> per day late fee </w:t>
      </w:r>
      <w:r w:rsidR="001545B9">
        <w:rPr>
          <w:b/>
          <w:bCs/>
          <w:sz w:val="20"/>
          <w:szCs w:val="20"/>
        </w:rPr>
        <w:t>will</w:t>
      </w:r>
      <w:r w:rsidR="00A30FCC">
        <w:rPr>
          <w:sz w:val="20"/>
          <w:szCs w:val="20"/>
        </w:rPr>
        <w:t xml:space="preserve"> be added to the daycare bill of not paid on time.  All late fees must be paid before child resumes care the following week.  </w:t>
      </w:r>
    </w:p>
    <w:p w14:paraId="71D0B2CB" w14:textId="77777777" w:rsidR="00142357" w:rsidRDefault="00142357" w:rsidP="00A30FCC">
      <w:pPr>
        <w:rPr>
          <w:sz w:val="20"/>
          <w:szCs w:val="20"/>
        </w:rPr>
      </w:pPr>
    </w:p>
    <w:p w14:paraId="4728B205" w14:textId="0DDD3B5E" w:rsidR="00A30FCC" w:rsidRDefault="007F4575" w:rsidP="00A30FCC">
      <w:pPr>
        <w:rPr>
          <w:sz w:val="20"/>
          <w:szCs w:val="20"/>
        </w:rPr>
      </w:pPr>
      <w:r>
        <w:rPr>
          <w:sz w:val="20"/>
          <w:szCs w:val="20"/>
        </w:rPr>
        <w:t>Taylor Tots</w:t>
      </w:r>
      <w:r w:rsidR="00142357">
        <w:rPr>
          <w:sz w:val="20"/>
          <w:szCs w:val="20"/>
        </w:rPr>
        <w:t xml:space="preserve"> Family Childcare Center LLC</w:t>
      </w:r>
      <w:r>
        <w:rPr>
          <w:sz w:val="20"/>
          <w:szCs w:val="20"/>
        </w:rPr>
        <w:t xml:space="preserve"> hours are 6:</w:t>
      </w:r>
      <w:r w:rsidR="00142357">
        <w:rPr>
          <w:sz w:val="20"/>
          <w:szCs w:val="20"/>
        </w:rPr>
        <w:t>00</w:t>
      </w:r>
      <w:r w:rsidR="006A25E5">
        <w:rPr>
          <w:sz w:val="20"/>
          <w:szCs w:val="20"/>
        </w:rPr>
        <w:t xml:space="preserve">m to </w:t>
      </w:r>
      <w:r w:rsidR="00142357">
        <w:rPr>
          <w:sz w:val="20"/>
          <w:szCs w:val="20"/>
        </w:rPr>
        <w:t>6:00</w:t>
      </w:r>
      <w:r w:rsidR="006A25E5">
        <w:rPr>
          <w:sz w:val="20"/>
          <w:szCs w:val="20"/>
        </w:rPr>
        <w:t xml:space="preserve">pm. </w:t>
      </w:r>
      <w:r w:rsidR="006A25E5" w:rsidRPr="003910E2">
        <w:rPr>
          <w:b/>
          <w:bCs/>
          <w:sz w:val="20"/>
          <w:szCs w:val="20"/>
        </w:rPr>
        <w:t>Late parents will be charge</w:t>
      </w:r>
      <w:r w:rsidRPr="003910E2">
        <w:rPr>
          <w:b/>
          <w:bCs/>
          <w:sz w:val="20"/>
          <w:szCs w:val="20"/>
        </w:rPr>
        <w:t>d $5.00 per every five</w:t>
      </w:r>
      <w:r w:rsidR="005053BB" w:rsidRPr="003910E2">
        <w:rPr>
          <w:b/>
          <w:bCs/>
          <w:sz w:val="20"/>
          <w:szCs w:val="20"/>
        </w:rPr>
        <w:t xml:space="preserve"> minutes or portion thereof</w:t>
      </w:r>
      <w:r w:rsidR="00D320D6" w:rsidRPr="003910E2">
        <w:rPr>
          <w:b/>
          <w:bCs/>
          <w:sz w:val="20"/>
          <w:szCs w:val="20"/>
        </w:rPr>
        <w:t xml:space="preserve"> after </w:t>
      </w:r>
      <w:r w:rsidR="00142357">
        <w:rPr>
          <w:b/>
          <w:bCs/>
          <w:sz w:val="20"/>
          <w:szCs w:val="20"/>
        </w:rPr>
        <w:t>6:00</w:t>
      </w:r>
      <w:r w:rsidR="00D320D6" w:rsidRPr="003910E2">
        <w:rPr>
          <w:b/>
          <w:bCs/>
          <w:sz w:val="20"/>
          <w:szCs w:val="20"/>
        </w:rPr>
        <w:t>pm</w:t>
      </w:r>
      <w:r w:rsidR="00D320D6">
        <w:rPr>
          <w:sz w:val="20"/>
          <w:szCs w:val="20"/>
        </w:rPr>
        <w:t>.</w:t>
      </w:r>
    </w:p>
    <w:p w14:paraId="7F424513" w14:textId="77777777" w:rsidR="00A73CCC" w:rsidRDefault="00A73CCC" w:rsidP="00A30FCC">
      <w:pPr>
        <w:rPr>
          <w:sz w:val="20"/>
          <w:szCs w:val="20"/>
        </w:rPr>
      </w:pPr>
    </w:p>
    <w:p w14:paraId="2EC810F3" w14:textId="77777777" w:rsidR="00142357" w:rsidRDefault="00A73CCC" w:rsidP="00A30FC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The following are </w:t>
      </w:r>
      <w:r>
        <w:rPr>
          <w:b/>
          <w:sz w:val="20"/>
          <w:szCs w:val="20"/>
        </w:rPr>
        <w:t>paid holidays</w:t>
      </w:r>
      <w:r w:rsidR="007F4575">
        <w:rPr>
          <w:sz w:val="20"/>
          <w:szCs w:val="20"/>
        </w:rPr>
        <w:t xml:space="preserve"> for Taylor Tots</w:t>
      </w:r>
      <w:r w:rsidR="00142357">
        <w:rPr>
          <w:sz w:val="20"/>
          <w:szCs w:val="20"/>
        </w:rPr>
        <w:t xml:space="preserve"> Family Childcare Center LLC</w:t>
      </w:r>
      <w:r w:rsidR="007F4575" w:rsidRPr="00C82DCA">
        <w:rPr>
          <w:b/>
          <w:bCs/>
          <w:sz w:val="20"/>
          <w:szCs w:val="20"/>
        </w:rPr>
        <w:t>.  If a holiday falls on a Saturday, it will be observed on Friday and if it falls on a Sunday, it will be observed on Monday</w:t>
      </w:r>
      <w:r w:rsidR="00142357">
        <w:rPr>
          <w:b/>
          <w:bCs/>
          <w:sz w:val="20"/>
          <w:szCs w:val="20"/>
        </w:rPr>
        <w:t xml:space="preserve">. </w:t>
      </w:r>
    </w:p>
    <w:p w14:paraId="2A38BCFA" w14:textId="77777777" w:rsidR="00142357" w:rsidRDefault="00142357" w:rsidP="00A30FCC">
      <w:pPr>
        <w:rPr>
          <w:b/>
          <w:bCs/>
          <w:sz w:val="20"/>
          <w:szCs w:val="20"/>
        </w:rPr>
      </w:pPr>
    </w:p>
    <w:p w14:paraId="48F6151F" w14:textId="77777777" w:rsidR="00142357" w:rsidRDefault="00142357" w:rsidP="00A30FC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Those holidays include:</w:t>
      </w:r>
    </w:p>
    <w:p w14:paraId="1E30E51E" w14:textId="77777777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New Year’s Day</w:t>
      </w:r>
    </w:p>
    <w:p w14:paraId="25D2F6C0" w14:textId="3BB3ED78" w:rsidR="00142357" w:rsidRDefault="00142357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Good Friday</w:t>
      </w:r>
    </w:p>
    <w:p w14:paraId="275BDD39" w14:textId="77777777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Memorial Day</w:t>
      </w:r>
    </w:p>
    <w:p w14:paraId="4EF419F8" w14:textId="77777777" w:rsidR="00142357" w:rsidRDefault="00BB3385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4</w:t>
      </w:r>
      <w:r w:rsidRPr="00142357">
        <w:rPr>
          <w:sz w:val="20"/>
          <w:szCs w:val="20"/>
          <w:vertAlign w:val="superscript"/>
        </w:rPr>
        <w:t>th</w:t>
      </w:r>
      <w:r w:rsidRPr="00142357">
        <w:rPr>
          <w:sz w:val="20"/>
          <w:szCs w:val="20"/>
        </w:rPr>
        <w:t xml:space="preserve"> </w:t>
      </w:r>
      <w:r w:rsidR="00A73CCC" w:rsidRPr="00142357">
        <w:rPr>
          <w:sz w:val="20"/>
          <w:szCs w:val="20"/>
        </w:rPr>
        <w:t>of July</w:t>
      </w:r>
    </w:p>
    <w:p w14:paraId="183A23C9" w14:textId="61AB30CB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Labor Da</w:t>
      </w:r>
      <w:r w:rsidR="00142357">
        <w:rPr>
          <w:sz w:val="20"/>
          <w:szCs w:val="20"/>
        </w:rPr>
        <w:t>y</w:t>
      </w:r>
    </w:p>
    <w:p w14:paraId="30D22F45" w14:textId="1F7B8811" w:rsidR="00142357" w:rsidRDefault="00142357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Thanksgivin</w:t>
      </w:r>
      <w:r>
        <w:rPr>
          <w:sz w:val="20"/>
          <w:szCs w:val="20"/>
        </w:rPr>
        <w:t>g Day and</w:t>
      </w:r>
      <w:r w:rsidR="00A73CCC" w:rsidRPr="00142357">
        <w:rPr>
          <w:sz w:val="20"/>
          <w:szCs w:val="20"/>
        </w:rPr>
        <w:t xml:space="preserve"> the Friday after Thanksgiving</w:t>
      </w:r>
    </w:p>
    <w:p w14:paraId="46171C3D" w14:textId="77777777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Christmas Eve</w:t>
      </w:r>
    </w:p>
    <w:p w14:paraId="61FE571D" w14:textId="77777777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Christmas Day</w:t>
      </w:r>
    </w:p>
    <w:p w14:paraId="2D10ED42" w14:textId="77777777" w:rsid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December 26</w:t>
      </w:r>
      <w:r w:rsidRPr="00142357">
        <w:rPr>
          <w:sz w:val="20"/>
          <w:szCs w:val="20"/>
          <w:vertAlign w:val="superscript"/>
        </w:rPr>
        <w:t>th</w:t>
      </w:r>
      <w:r w:rsidRPr="00142357">
        <w:rPr>
          <w:sz w:val="20"/>
          <w:szCs w:val="20"/>
        </w:rPr>
        <w:t xml:space="preserve"> </w:t>
      </w:r>
    </w:p>
    <w:p w14:paraId="2A3F9FA8" w14:textId="6A275E5E" w:rsidR="00142357" w:rsidRPr="00142357" w:rsidRDefault="00A73CCC" w:rsidP="0014235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357">
        <w:rPr>
          <w:sz w:val="20"/>
          <w:szCs w:val="20"/>
        </w:rPr>
        <w:t>New Year’s Eve</w:t>
      </w:r>
    </w:p>
    <w:p w14:paraId="1E608FC8" w14:textId="77777777" w:rsidR="00A73CCC" w:rsidRDefault="00A73CCC" w:rsidP="00A30FCC">
      <w:pPr>
        <w:rPr>
          <w:sz w:val="20"/>
          <w:szCs w:val="20"/>
        </w:rPr>
      </w:pPr>
    </w:p>
    <w:p w14:paraId="022595A9" w14:textId="77777777" w:rsidR="00142357" w:rsidRDefault="00142357" w:rsidP="00A30FCC">
      <w:pPr>
        <w:rPr>
          <w:sz w:val="20"/>
          <w:szCs w:val="20"/>
        </w:rPr>
      </w:pPr>
    </w:p>
    <w:p w14:paraId="7978A19A" w14:textId="76EB1A9B" w:rsidR="00A73CCC" w:rsidRDefault="00A73CCC" w:rsidP="00A30FCC">
      <w:pPr>
        <w:rPr>
          <w:sz w:val="20"/>
          <w:szCs w:val="20"/>
        </w:rPr>
      </w:pPr>
      <w:r>
        <w:rPr>
          <w:sz w:val="20"/>
          <w:szCs w:val="20"/>
        </w:rPr>
        <w:lastRenderedPageBreak/>
        <w:t>A</w:t>
      </w:r>
      <w:r w:rsidR="006340ED">
        <w:rPr>
          <w:sz w:val="20"/>
          <w:szCs w:val="20"/>
        </w:rPr>
        <w:t>long with all enrollment forms, physical</w:t>
      </w:r>
      <w:r w:rsidR="00732688">
        <w:rPr>
          <w:sz w:val="20"/>
          <w:szCs w:val="20"/>
        </w:rPr>
        <w:t xml:space="preserve"> and immunization forms </w:t>
      </w:r>
      <w:r w:rsidR="00142357">
        <w:rPr>
          <w:sz w:val="20"/>
          <w:szCs w:val="20"/>
        </w:rPr>
        <w:t>a DEPOSIT</w:t>
      </w:r>
      <w:r>
        <w:rPr>
          <w:sz w:val="20"/>
          <w:szCs w:val="20"/>
        </w:rPr>
        <w:t xml:space="preserve"> of $__________ is required to be paid before any child is considered enrolled at Taylor Tots</w:t>
      </w:r>
      <w:r w:rsidR="00142357">
        <w:rPr>
          <w:sz w:val="20"/>
          <w:szCs w:val="20"/>
        </w:rPr>
        <w:t xml:space="preserve"> Family Childcare Center LLC</w:t>
      </w:r>
      <w:r>
        <w:rPr>
          <w:sz w:val="20"/>
          <w:szCs w:val="20"/>
        </w:rPr>
        <w:t xml:space="preserve">.  </w:t>
      </w:r>
    </w:p>
    <w:p w14:paraId="23DC88C2" w14:textId="77777777" w:rsidR="00A73CCC" w:rsidRDefault="00A73CCC" w:rsidP="00A30FCC">
      <w:pPr>
        <w:rPr>
          <w:sz w:val="20"/>
          <w:szCs w:val="20"/>
        </w:rPr>
      </w:pPr>
    </w:p>
    <w:p w14:paraId="5E773F09" w14:textId="440DDD13" w:rsidR="00A73CCC" w:rsidRPr="009D3224" w:rsidRDefault="00A73CCC" w:rsidP="00A30FCC">
      <w:pPr>
        <w:rPr>
          <w:b/>
          <w:bCs/>
          <w:sz w:val="20"/>
          <w:szCs w:val="20"/>
        </w:rPr>
      </w:pPr>
      <w:r w:rsidRPr="009D3224">
        <w:rPr>
          <w:b/>
          <w:bCs/>
          <w:sz w:val="20"/>
          <w:szCs w:val="20"/>
        </w:rPr>
        <w:t>I understand this is a legal</w:t>
      </w:r>
      <w:r w:rsidR="00142357">
        <w:rPr>
          <w:b/>
          <w:bCs/>
          <w:sz w:val="20"/>
          <w:szCs w:val="20"/>
        </w:rPr>
        <w:t xml:space="preserve">ly </w:t>
      </w:r>
      <w:r w:rsidRPr="009D3224">
        <w:rPr>
          <w:b/>
          <w:bCs/>
          <w:sz w:val="20"/>
          <w:szCs w:val="20"/>
        </w:rPr>
        <w:t>binding</w:t>
      </w:r>
      <w:r w:rsidR="00142357">
        <w:rPr>
          <w:b/>
          <w:bCs/>
          <w:sz w:val="20"/>
          <w:szCs w:val="20"/>
        </w:rPr>
        <w:t xml:space="preserve"> </w:t>
      </w:r>
      <w:r w:rsidRPr="009D3224">
        <w:rPr>
          <w:b/>
          <w:bCs/>
          <w:sz w:val="20"/>
          <w:szCs w:val="20"/>
        </w:rPr>
        <w:t>financial agreement.  By signing below</w:t>
      </w:r>
      <w:r w:rsidR="00BB1F08" w:rsidRPr="009D3224">
        <w:rPr>
          <w:b/>
          <w:bCs/>
          <w:sz w:val="20"/>
          <w:szCs w:val="20"/>
        </w:rPr>
        <w:t>,</w:t>
      </w:r>
      <w:r w:rsidRPr="009D3224">
        <w:rPr>
          <w:b/>
          <w:bCs/>
          <w:sz w:val="20"/>
          <w:szCs w:val="20"/>
        </w:rPr>
        <w:t xml:space="preserve"> I agree to all terms of this contract.</w:t>
      </w:r>
    </w:p>
    <w:p w14:paraId="1FBA1DD4" w14:textId="77777777" w:rsidR="00A73CCC" w:rsidRDefault="00A73CCC" w:rsidP="00A30FCC">
      <w:pPr>
        <w:rPr>
          <w:sz w:val="20"/>
          <w:szCs w:val="20"/>
        </w:rPr>
      </w:pPr>
    </w:p>
    <w:p w14:paraId="42171486" w14:textId="77777777" w:rsidR="00A73CCC" w:rsidRDefault="00A73CCC" w:rsidP="00A30FCC">
      <w:pPr>
        <w:rPr>
          <w:sz w:val="20"/>
          <w:szCs w:val="20"/>
        </w:rPr>
      </w:pPr>
    </w:p>
    <w:p w14:paraId="0A7B2F9A" w14:textId="77777777" w:rsidR="00A73CCC" w:rsidRDefault="00A73CCC" w:rsidP="00A30FCC">
      <w:pPr>
        <w:rPr>
          <w:sz w:val="20"/>
          <w:szCs w:val="20"/>
        </w:rPr>
      </w:pPr>
    </w:p>
    <w:p w14:paraId="32DDCF08" w14:textId="60D49819" w:rsidR="00A73CCC" w:rsidRDefault="00A73CCC" w:rsidP="00A30FCC">
      <w:pPr>
        <w:rPr>
          <w:sz w:val="20"/>
          <w:szCs w:val="20"/>
        </w:rPr>
      </w:pPr>
      <w:r>
        <w:rPr>
          <w:sz w:val="20"/>
          <w:szCs w:val="20"/>
        </w:rPr>
        <w:t>Mother/</w:t>
      </w:r>
      <w:r w:rsidR="00142357">
        <w:rPr>
          <w:sz w:val="20"/>
          <w:szCs w:val="20"/>
        </w:rPr>
        <w:t>G</w:t>
      </w:r>
      <w:r>
        <w:rPr>
          <w:sz w:val="20"/>
          <w:szCs w:val="20"/>
        </w:rPr>
        <w:t>uardian   _________________________________________   DATE ____________________</w:t>
      </w:r>
    </w:p>
    <w:p w14:paraId="025C4691" w14:textId="77777777" w:rsidR="00A73CCC" w:rsidRDefault="00A73CCC" w:rsidP="00A30FCC">
      <w:pPr>
        <w:rPr>
          <w:sz w:val="20"/>
          <w:szCs w:val="20"/>
        </w:rPr>
      </w:pPr>
    </w:p>
    <w:p w14:paraId="290BE84B" w14:textId="4AD0B50F" w:rsidR="00A73CCC" w:rsidRDefault="00A73CCC" w:rsidP="00A30FCC">
      <w:pPr>
        <w:rPr>
          <w:sz w:val="20"/>
          <w:szCs w:val="20"/>
        </w:rPr>
      </w:pPr>
      <w:r>
        <w:rPr>
          <w:sz w:val="20"/>
          <w:szCs w:val="20"/>
        </w:rPr>
        <w:t>Father/</w:t>
      </w:r>
      <w:r w:rsidR="00142357">
        <w:rPr>
          <w:sz w:val="20"/>
          <w:szCs w:val="20"/>
        </w:rPr>
        <w:t>G</w:t>
      </w:r>
      <w:r>
        <w:rPr>
          <w:sz w:val="20"/>
          <w:szCs w:val="20"/>
        </w:rPr>
        <w:t>uardian     _______________________________________</w:t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  <w:t>__ DATE ____________________</w:t>
      </w:r>
    </w:p>
    <w:p w14:paraId="48DB40E4" w14:textId="77777777" w:rsidR="00A73CCC" w:rsidRDefault="00A73CCC" w:rsidP="00A30FC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E554BCA" w14:textId="77777777" w:rsidR="00A73CCC" w:rsidRPr="00A73CCC" w:rsidRDefault="00A73CCC" w:rsidP="00A30FCC">
      <w:pPr>
        <w:rPr>
          <w:sz w:val="20"/>
          <w:szCs w:val="20"/>
        </w:rPr>
      </w:pPr>
      <w:r>
        <w:rPr>
          <w:sz w:val="20"/>
          <w:szCs w:val="20"/>
        </w:rPr>
        <w:t>Child Care Provider   ________________________________________ DATE ____________________</w:t>
      </w:r>
    </w:p>
    <w:sectPr w:rsidR="00A73CCC" w:rsidRPr="00A73CC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3FF25" w14:textId="77777777" w:rsidR="007A667C" w:rsidRDefault="007A667C" w:rsidP="00142357">
      <w:r>
        <w:separator/>
      </w:r>
    </w:p>
  </w:endnote>
  <w:endnote w:type="continuationSeparator" w:id="0">
    <w:p w14:paraId="70BEEF8A" w14:textId="77777777" w:rsidR="007A667C" w:rsidRDefault="007A667C" w:rsidP="0014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727CF" w14:textId="77777777" w:rsidR="007A667C" w:rsidRDefault="007A667C" w:rsidP="00142357">
      <w:r>
        <w:separator/>
      </w:r>
    </w:p>
  </w:footnote>
  <w:footnote w:type="continuationSeparator" w:id="0">
    <w:p w14:paraId="2FFC7F18" w14:textId="77777777" w:rsidR="007A667C" w:rsidRDefault="007A667C" w:rsidP="00142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9F43E" w14:textId="716CB6D1" w:rsidR="00142357" w:rsidRDefault="00142357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7F12E390" wp14:editId="1B4FB1B1">
          <wp:extent cx="1422400" cy="1006014"/>
          <wp:effectExtent l="0" t="0" r="0" b="0"/>
          <wp:docPr id="1" name="Picture 1" descr="A picture containing graphics, clipart, graphic design, animated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s, clipart, graphic design, animated carto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717" cy="1011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BFF383" w14:textId="77777777" w:rsidR="00142357" w:rsidRDefault="00142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90286"/>
    <w:multiLevelType w:val="hybridMultilevel"/>
    <w:tmpl w:val="177676E8"/>
    <w:lvl w:ilvl="0" w:tplc="EFE4C7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36CC6"/>
    <w:multiLevelType w:val="hybridMultilevel"/>
    <w:tmpl w:val="DB140818"/>
    <w:lvl w:ilvl="0" w:tplc="C898F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526F5"/>
    <w:multiLevelType w:val="hybridMultilevel"/>
    <w:tmpl w:val="879A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504553">
    <w:abstractNumId w:val="0"/>
  </w:num>
  <w:num w:numId="2" w16cid:durableId="2100173064">
    <w:abstractNumId w:val="1"/>
  </w:num>
  <w:num w:numId="3" w16cid:durableId="687872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CC"/>
    <w:rsid w:val="00142357"/>
    <w:rsid w:val="001545B9"/>
    <w:rsid w:val="00325A9D"/>
    <w:rsid w:val="003902D5"/>
    <w:rsid w:val="003910E2"/>
    <w:rsid w:val="00415104"/>
    <w:rsid w:val="005053BB"/>
    <w:rsid w:val="005107BA"/>
    <w:rsid w:val="00520771"/>
    <w:rsid w:val="00520EF9"/>
    <w:rsid w:val="00533021"/>
    <w:rsid w:val="00556F51"/>
    <w:rsid w:val="005F4211"/>
    <w:rsid w:val="005F6E5C"/>
    <w:rsid w:val="006340ED"/>
    <w:rsid w:val="006A25E5"/>
    <w:rsid w:val="006D71E2"/>
    <w:rsid w:val="00732688"/>
    <w:rsid w:val="00781222"/>
    <w:rsid w:val="007A667C"/>
    <w:rsid w:val="007F4575"/>
    <w:rsid w:val="008245AC"/>
    <w:rsid w:val="00906BF7"/>
    <w:rsid w:val="00950F93"/>
    <w:rsid w:val="009570F0"/>
    <w:rsid w:val="009D3224"/>
    <w:rsid w:val="00A30FCC"/>
    <w:rsid w:val="00A73CCC"/>
    <w:rsid w:val="00A90C89"/>
    <w:rsid w:val="00BB1F08"/>
    <w:rsid w:val="00BB3385"/>
    <w:rsid w:val="00C82DCA"/>
    <w:rsid w:val="00D320D6"/>
    <w:rsid w:val="00EE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A8FE5"/>
  <w15:chartTrackingRefBased/>
  <w15:docId w15:val="{7FA95A06-B6F0-4812-995A-9863CCFD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C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23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357"/>
  </w:style>
  <w:style w:type="paragraph" w:styleId="Footer">
    <w:name w:val="footer"/>
    <w:basedOn w:val="Normal"/>
    <w:link w:val="FooterChar"/>
    <w:uiPriority w:val="99"/>
    <w:unhideWhenUsed/>
    <w:rsid w:val="001423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ndaL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C:\Users\RhondaL\AppData\Roaming\Microsoft\Templates\LiveContent\15\Managed\Word Document Bibliography Styles\TC102786999[[fn=Single spaced (blank)]].dotx</Template>
  <TotalTime>1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L Taylor</dc:creator>
  <cp:keywords/>
  <dc:description/>
  <cp:lastModifiedBy>Gina Zoss (Student)</cp:lastModifiedBy>
  <cp:revision>2</cp:revision>
  <cp:lastPrinted>2017-01-11T01:52:00Z</cp:lastPrinted>
  <dcterms:created xsi:type="dcterms:W3CDTF">2023-06-02T16:17:00Z</dcterms:created>
  <dcterms:modified xsi:type="dcterms:W3CDTF">2023-06-02T16:17:00Z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